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1BB37" w14:textId="05A639B2" w:rsidR="00BB1251" w:rsidRPr="00BB1251" w:rsidRDefault="00BB1251" w:rsidP="00BB1251">
      <w:pPr>
        <w:rPr>
          <w:lang w:eastAsia="en-US"/>
        </w:rPr>
      </w:pPr>
      <w:bookmarkStart w:id="0" w:name="_GoBack"/>
      <w:bookmarkEnd w:id="0"/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27FD13" wp14:editId="5F24C8C6">
                <wp:simplePos x="0" y="0"/>
                <wp:positionH relativeFrom="margin">
                  <wp:align>right</wp:align>
                </wp:positionH>
                <wp:positionV relativeFrom="paragraph">
                  <wp:posOffset>215</wp:posOffset>
                </wp:positionV>
                <wp:extent cx="9545955" cy="542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595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55FDB" w14:textId="3EB077F7" w:rsidR="00BB1251" w:rsidRPr="00BB1251" w:rsidRDefault="00BB1251" w:rsidP="00BB1251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BB1251">
                              <w:rPr>
                                <w:sz w:val="56"/>
                              </w:rPr>
                              <w:t xml:space="preserve">Spreading My Wings from </w:t>
                            </w:r>
                            <w:r w:rsidR="00EB0983">
                              <w:rPr>
                                <w:sz w:val="56"/>
                              </w:rPr>
                              <w:t>Nursery</w:t>
                            </w:r>
                            <w:r w:rsidRPr="00BB1251">
                              <w:rPr>
                                <w:sz w:val="56"/>
                              </w:rPr>
                              <w:t xml:space="preserve"> to Year 1</w:t>
                            </w:r>
                            <w:r w:rsidR="00EB0983">
                              <w:rPr>
                                <w:sz w:val="56"/>
                              </w:rPr>
                              <w:t xml:space="preserve"> 2020</w:t>
                            </w:r>
                          </w:p>
                          <w:p w14:paraId="0EEB0A49" w14:textId="77777777" w:rsidR="00BB1251" w:rsidRDefault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7F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0.45pt;margin-top:0;width:751.65pt;height:42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" filled="f" stroked="f">
                <v:textbox>
                  <w:txbxContent>
                    <w:p w14:paraId="01755FDB" w14:textId="3EB077F7" w:rsidR="00BB1251" w:rsidRPr="00BB1251" w:rsidRDefault="00BB1251" w:rsidP="00BB1251">
                      <w:pPr>
                        <w:pStyle w:val="Heading1KS2"/>
                        <w:rPr>
                          <w:sz w:val="56"/>
                        </w:rPr>
                      </w:pPr>
                      <w:r w:rsidRPr="00BB1251">
                        <w:rPr>
                          <w:sz w:val="56"/>
                        </w:rPr>
                        <w:t xml:space="preserve">Spreading My Wings from </w:t>
                      </w:r>
                      <w:r w:rsidR="00EB0983">
                        <w:rPr>
                          <w:sz w:val="56"/>
                        </w:rPr>
                        <w:t>Nursery</w:t>
                      </w:r>
                      <w:r w:rsidRPr="00BB1251">
                        <w:rPr>
                          <w:sz w:val="56"/>
                        </w:rPr>
                        <w:t xml:space="preserve"> to Year 1</w:t>
                      </w:r>
                      <w:r w:rsidR="00EB0983">
                        <w:rPr>
                          <w:sz w:val="56"/>
                        </w:rPr>
                        <w:t xml:space="preserve"> 2020</w:t>
                      </w:r>
                    </w:p>
                    <w:p w14:paraId="0EEB0A49" w14:textId="77777777" w:rsidR="00BB1251" w:rsidRDefault="00BB1251"/>
                  </w:txbxContent>
                </v:textbox>
                <w10:wrap type="square" anchorx="margin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372BF9" wp14:editId="5C9EB357">
                <wp:simplePos x="0" y="0"/>
                <wp:positionH relativeFrom="page">
                  <wp:posOffset>2790975</wp:posOffset>
                </wp:positionH>
                <wp:positionV relativeFrom="paragraph">
                  <wp:posOffset>3256280</wp:posOffset>
                </wp:positionV>
                <wp:extent cx="1882775" cy="379095"/>
                <wp:effectExtent l="0" t="0" r="0" b="19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F52A" w14:textId="77777777" w:rsidR="00BB1251" w:rsidRDefault="00BB1251" w:rsidP="00BB1251">
                            <w:pPr>
                              <w:pStyle w:val="KS1BodyCopyKS1"/>
                            </w:pPr>
                            <w:r>
                              <w:t>I am good at...</w:t>
                            </w:r>
                          </w:p>
                          <w:p w14:paraId="2F210E0C" w14:textId="77777777"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r w:rsidRPr="00BB1251">
                              <w:rPr>
                                <w:sz w:val="32"/>
                              </w:rPr>
                              <w:t>friends are...</w:t>
                            </w:r>
                          </w:p>
                          <w:p w14:paraId="2224A845" w14:textId="77777777"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672A" id="_x0000_s1027" type="#_x0000_t202" style="position:absolute;left:0;text-align:left;margin-left:219.75pt;margin-top:256.4pt;width:148.25pt;height:2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I am good at...</w:t>
                      </w:r>
                    </w:p>
                    <w:p w:rsidR="00BB1251" w:rsidRPr="00BB1251" w:rsidRDefault="00BB1251" w:rsidP="00BB1251">
                      <w:pPr>
                        <w:pStyle w:val="Heading1Char"/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53002C" wp14:editId="3E3A8395">
                <wp:simplePos x="0" y="0"/>
                <wp:positionH relativeFrom="page">
                  <wp:posOffset>5997273</wp:posOffset>
                </wp:positionH>
                <wp:positionV relativeFrom="paragraph">
                  <wp:posOffset>3242687</wp:posOffset>
                </wp:positionV>
                <wp:extent cx="2386330" cy="41783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0F101" w14:textId="77777777" w:rsidR="00BB1251" w:rsidRDefault="00BB1251" w:rsidP="00BB1251">
                            <w:pPr>
                              <w:pStyle w:val="KS1BodyCopyKS1"/>
                            </w:pPr>
                            <w:r>
                              <w:t>I want to get better at...</w:t>
                            </w:r>
                          </w:p>
                          <w:p w14:paraId="48AA6ABC" w14:textId="77777777" w:rsidR="00BB1251" w:rsidRDefault="00BB1251" w:rsidP="00BB1251">
                            <w:r>
                              <w:t>at...</w:t>
                            </w:r>
                          </w:p>
                          <w:p w14:paraId="4CCD910D" w14:textId="77777777"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r w:rsidRPr="00BB1251">
                              <w:rPr>
                                <w:sz w:val="32"/>
                              </w:rPr>
                              <w:t>friends are...</w:t>
                            </w:r>
                          </w:p>
                          <w:p w14:paraId="05428900" w14:textId="77777777"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BCDD" id="_x0000_s1028" type="#_x0000_t202" style="position:absolute;left:0;text-align:left;margin-left:472.25pt;margin-top:255.35pt;width:187.9pt;height:32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I want to get better at...</w:t>
                      </w:r>
                    </w:p>
                    <w:p w:rsidR="00BB1251" w:rsidRDefault="00BB1251" w:rsidP="00BB1251">
                      <w:pPr>
                        <w:pStyle w:val="Heading2Char"/>
                      </w:pPr>
                      <w:proofErr w:type="gramStart"/>
                      <w:r>
                        <w:t>at</w:t>
                      </w:r>
                      <w:proofErr w:type="gramEnd"/>
                      <w:r>
                        <w:t>...</w:t>
                      </w:r>
                    </w:p>
                    <w:p w:rsidR="00BB1251" w:rsidRPr="00BB1251" w:rsidRDefault="00BB1251" w:rsidP="00BB1251">
                      <w:pPr>
                        <w:pStyle w:val="Heading1Char"/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D6BEAC" wp14:editId="7A5DBAA0">
                <wp:simplePos x="0" y="0"/>
                <wp:positionH relativeFrom="page">
                  <wp:posOffset>7521424</wp:posOffset>
                </wp:positionH>
                <wp:positionV relativeFrom="paragraph">
                  <wp:posOffset>1020294</wp:posOffset>
                </wp:positionV>
                <wp:extent cx="1882775" cy="37909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846A" w14:textId="77777777" w:rsidR="00BB1251" w:rsidRDefault="00BB1251" w:rsidP="00BB1251">
                            <w:pPr>
                              <w:pStyle w:val="KS1BodyCopyKS1"/>
                            </w:pPr>
                            <w:r>
                              <w:t>I like learning...</w:t>
                            </w:r>
                          </w:p>
                          <w:p w14:paraId="788AA52E" w14:textId="77777777" w:rsidR="00BB1251" w:rsidRPr="00BB1251" w:rsidRDefault="00BB1251" w:rsidP="00BB1251">
                            <w:pPr>
                              <w:rPr>
                                <w:sz w:val="32"/>
                              </w:rPr>
                            </w:pPr>
                            <w:r w:rsidRPr="00BB1251">
                              <w:rPr>
                                <w:sz w:val="32"/>
                              </w:rPr>
                              <w:t>friends are...</w:t>
                            </w:r>
                          </w:p>
                          <w:p w14:paraId="79EFCB45" w14:textId="77777777"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17B4" id="_x0000_s1029" type="#_x0000_t202" style="position:absolute;left:0;text-align:left;margin-left:592.25pt;margin-top:80.35pt;width:148.25pt;height:2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I like learning...</w:t>
                      </w:r>
                    </w:p>
                    <w:p w:rsidR="00BB1251" w:rsidRPr="00BB1251" w:rsidRDefault="00BB1251" w:rsidP="00BB1251">
                      <w:pPr>
                        <w:pStyle w:val="Heading1Char"/>
                        <w:rPr>
                          <w:sz w:val="32"/>
                        </w:rPr>
                      </w:pPr>
                      <w:proofErr w:type="gramStart"/>
                      <w:r w:rsidRPr="00BB1251">
                        <w:rPr>
                          <w:sz w:val="32"/>
                        </w:rPr>
                        <w:t>friends</w:t>
                      </w:r>
                      <w:proofErr w:type="gramEnd"/>
                      <w:r w:rsidRPr="00BB1251">
                        <w:rPr>
                          <w:sz w:val="32"/>
                        </w:rPr>
                        <w:t xml:space="preserve">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  <w:r w:rsidRPr="00BB125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CD8CC6" wp14:editId="009E837E">
                <wp:simplePos x="0" y="0"/>
                <wp:positionH relativeFrom="page">
                  <wp:posOffset>1511085</wp:posOffset>
                </wp:positionH>
                <wp:positionV relativeFrom="paragraph">
                  <wp:posOffset>953619</wp:posOffset>
                </wp:positionV>
                <wp:extent cx="1882775" cy="379095"/>
                <wp:effectExtent l="0" t="0" r="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B6713" w14:textId="77777777" w:rsidR="00BB1251" w:rsidRDefault="00BB1251" w:rsidP="00BB1251">
                            <w:pPr>
                              <w:pStyle w:val="KS1BodyCopyKS1"/>
                            </w:pPr>
                            <w:r>
                              <w:t>My friends are...</w:t>
                            </w:r>
                          </w:p>
                          <w:p w14:paraId="78CE0636" w14:textId="77777777" w:rsidR="00BB1251" w:rsidRDefault="00BB1251" w:rsidP="00BB1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7E23" id="_x0000_s1030" type="#_x0000_t202" style="position:absolute;left:0;text-align:left;margin-left:119pt;margin-top:75.1pt;width:148.25pt;height:2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" filled="f" stroked="f">
                <v:textbox>
                  <w:txbxContent>
                    <w:p w:rsidR="00BB1251" w:rsidRDefault="00BB1251" w:rsidP="00BB1251">
                      <w:pPr>
                        <w:pStyle w:val="KS1BodyCopyKS1"/>
                      </w:pPr>
                      <w:r>
                        <w:t>My friends are...</w:t>
                      </w:r>
                    </w:p>
                    <w:p w:rsidR="00BB1251" w:rsidRDefault="00BB1251" w:rsidP="00BB1251"/>
                  </w:txbxContent>
                </v:textbox>
                <w10:wrap type="square" anchorx="page"/>
              </v:shape>
            </w:pict>
          </mc:Fallback>
        </mc:AlternateContent>
      </w:r>
    </w:p>
    <w:sectPr w:rsidR="00BB1251" w:rsidRPr="00BB1251" w:rsidSect="00BB1251">
      <w:headerReference w:type="default" r:id="rId8"/>
      <w:footerReference w:type="default" r:id="rId9"/>
      <w:pgSz w:w="16838" w:h="11906" w:orient="landscape" w:code="9"/>
      <w:pgMar w:top="142" w:right="567" w:bottom="1361" w:left="567" w:header="0" w:footer="794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6E0EC" w14:textId="77777777" w:rsidR="00BB1251" w:rsidRDefault="00BB1251" w:rsidP="00FD0220">
      <w:r>
        <w:separator/>
      </w:r>
    </w:p>
  </w:endnote>
  <w:endnote w:type="continuationSeparator" w:id="0">
    <w:p w14:paraId="195D6CA7" w14:textId="77777777" w:rsidR="00BB1251" w:rsidRDefault="00BB1251" w:rsidP="00FD0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8820DB70-BBF5-473E-884E-6774DF43C9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79A58D-65A5-4408-BF2E-2FC473D8028C}"/>
    <w:embedBold r:id="rId3" w:fontKey="{4C7ACC1E-982D-4584-926A-F2E4C75F8AAE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443578F9-B397-4C49-A77B-B6E3EA5787B3}"/>
    <w:embedBold r:id="rId5" w:fontKey="{BE62D173-BF59-4FC7-8A94-C3502883DE8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049B5A-194C-4E10-92E9-25BFB1169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3C09" w14:textId="2E61282B" w:rsidR="00BC77F8" w:rsidRPr="00FD0220" w:rsidRDefault="00EB0983" w:rsidP="00BB1251">
    <w:pPr>
      <w:pStyle w:val="PageNumbers-Twinkl"/>
      <w:jc w:val="both"/>
    </w:pPr>
    <w: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04EC23A" wp14:editId="0D8805E9">
              <wp:simplePos x="0" y="0"/>
              <wp:positionH relativeFrom="margin">
                <wp:align>center</wp:align>
              </wp:positionH>
              <wp:positionV relativeFrom="paragraph">
                <wp:posOffset>-190500</wp:posOffset>
              </wp:positionV>
              <wp:extent cx="9479280" cy="731520"/>
              <wp:effectExtent l="0" t="0" r="26670" b="114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9280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4683BF" w14:textId="775D9216" w:rsidR="00EB0983" w:rsidRPr="00EB0983" w:rsidRDefault="00EB0983">
                          <w:pPr>
                            <w:rPr>
                              <w:sz w:val="46"/>
                              <w:szCs w:val="46"/>
                            </w:rPr>
                          </w:pPr>
                          <w:r w:rsidRPr="00EB0983">
                            <w:rPr>
                              <w:sz w:val="46"/>
                              <w:szCs w:val="46"/>
                            </w:rPr>
                            <w:t>Name</w:t>
                          </w:r>
                          <w:r>
                            <w:rPr>
                              <w:sz w:val="46"/>
                              <w:szCs w:val="46"/>
                            </w:rPr>
                            <w:t>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4EC23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-15pt;width:746.4pt;height:57.6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" strokecolor="white [3212]">
              <v:textbox>
                <w:txbxContent>
                  <w:p w14:paraId="674683BF" w14:textId="775D9216" w:rsidR="00EB0983" w:rsidRPr="00EB0983" w:rsidRDefault="00EB0983">
                    <w:pPr>
                      <w:rPr>
                        <w:sz w:val="46"/>
                        <w:szCs w:val="46"/>
                      </w:rPr>
                    </w:pPr>
                    <w:r w:rsidRPr="00EB0983">
                      <w:rPr>
                        <w:sz w:val="46"/>
                        <w:szCs w:val="46"/>
                      </w:rPr>
                      <w:t>Name</w:t>
                    </w:r>
                    <w:r>
                      <w:rPr>
                        <w:sz w:val="46"/>
                        <w:szCs w:val="46"/>
                      </w:rPr>
                      <w:t>__________________________________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51133650" wp14:editId="118BCEE3">
              <wp:simplePos x="0" y="0"/>
              <wp:positionH relativeFrom="margin">
                <wp:align>left</wp:align>
              </wp:positionH>
              <wp:positionV relativeFrom="paragraph">
                <wp:posOffset>-91440</wp:posOffset>
              </wp:positionV>
              <wp:extent cx="10119360" cy="685800"/>
              <wp:effectExtent l="0" t="0" r="1524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19360" cy="685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B62746" id="Rectangle 1" o:spid="_x0000_s1026" style="position:absolute;margin-left:0;margin-top:-7.2pt;width:796.8pt;height:5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" fillcolor="white [3212]" strokecolor="white [3212]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71A1D" w14:textId="77777777" w:rsidR="00BB1251" w:rsidRDefault="00BB1251" w:rsidP="00FD0220">
      <w:r>
        <w:separator/>
      </w:r>
    </w:p>
  </w:footnote>
  <w:footnote w:type="continuationSeparator" w:id="0">
    <w:p w14:paraId="21717D0D" w14:textId="77777777" w:rsidR="00BB1251" w:rsidRDefault="00BB1251" w:rsidP="00FD0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F9F20" w14:textId="77777777" w:rsidR="00BB1251" w:rsidRDefault="00BB12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73DD26" wp14:editId="43121D6B">
          <wp:simplePos x="0" y="0"/>
          <wp:positionH relativeFrom="page">
            <wp:posOffset>5206</wp:posOffset>
          </wp:positionH>
          <wp:positionV relativeFrom="paragraph">
            <wp:posOffset>3627</wp:posOffset>
          </wp:positionV>
          <wp:extent cx="10686081" cy="7551087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081" cy="755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97C0345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EB4C6C76"/>
    <w:lvl w:ilvl="0" w:tplc="4232FC70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251"/>
    <w:rsid w:val="00075D32"/>
    <w:rsid w:val="000C442B"/>
    <w:rsid w:val="000D7BF6"/>
    <w:rsid w:val="000F6D2F"/>
    <w:rsid w:val="001A10E6"/>
    <w:rsid w:val="001D6A87"/>
    <w:rsid w:val="001E14CE"/>
    <w:rsid w:val="001F2DD8"/>
    <w:rsid w:val="00202719"/>
    <w:rsid w:val="002C4759"/>
    <w:rsid w:val="002D31CD"/>
    <w:rsid w:val="00312E26"/>
    <w:rsid w:val="003359F1"/>
    <w:rsid w:val="0037520D"/>
    <w:rsid w:val="003D02E3"/>
    <w:rsid w:val="003F762B"/>
    <w:rsid w:val="00461653"/>
    <w:rsid w:val="004977C6"/>
    <w:rsid w:val="005418D9"/>
    <w:rsid w:val="005822F1"/>
    <w:rsid w:val="005A5833"/>
    <w:rsid w:val="005D3C40"/>
    <w:rsid w:val="006A1996"/>
    <w:rsid w:val="006D3017"/>
    <w:rsid w:val="006F03F5"/>
    <w:rsid w:val="007334A1"/>
    <w:rsid w:val="007818AC"/>
    <w:rsid w:val="008678C8"/>
    <w:rsid w:val="00894FD3"/>
    <w:rsid w:val="008D1F80"/>
    <w:rsid w:val="008F6B11"/>
    <w:rsid w:val="00900D20"/>
    <w:rsid w:val="00920F12"/>
    <w:rsid w:val="009F31C2"/>
    <w:rsid w:val="009F3C31"/>
    <w:rsid w:val="00A81F52"/>
    <w:rsid w:val="00AC7ED1"/>
    <w:rsid w:val="00AE5C0E"/>
    <w:rsid w:val="00BB1251"/>
    <w:rsid w:val="00BC77F8"/>
    <w:rsid w:val="00C415D1"/>
    <w:rsid w:val="00C61D1E"/>
    <w:rsid w:val="00C66989"/>
    <w:rsid w:val="00CC5FEC"/>
    <w:rsid w:val="00D32E64"/>
    <w:rsid w:val="00D840F0"/>
    <w:rsid w:val="00E401F8"/>
    <w:rsid w:val="00E43986"/>
    <w:rsid w:val="00E8191C"/>
    <w:rsid w:val="00E93653"/>
    <w:rsid w:val="00EB0983"/>
    <w:rsid w:val="00ED1CDA"/>
    <w:rsid w:val="00EF44C9"/>
    <w:rsid w:val="00F0674E"/>
    <w:rsid w:val="00F22211"/>
    <w:rsid w:val="00F467C2"/>
    <w:rsid w:val="00F534DB"/>
    <w:rsid w:val="00F73E0C"/>
    <w:rsid w:val="00F83DC7"/>
    <w:rsid w:val="00FB6E3E"/>
    <w:rsid w:val="00FC13B8"/>
    <w:rsid w:val="00FD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09DEF3"/>
  <w15:chartTrackingRefBased/>
  <w15:docId w15:val="{BDA059BA-63F6-45CB-911E-4B002F47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 - Twinkl"/>
    <w:qFormat/>
    <w:rsid w:val="00BB1251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FD0220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D0220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D0220"/>
    <w:pPr>
      <w:spacing w:before="57" w:after="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FD0220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D0220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D0220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D0220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FD0220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pacing w:after="170" w:line="360" w:lineRule="atLeast"/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FD0220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FD0220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FD0220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D0220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FD0220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FD0220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D0220"/>
    <w:rPr>
      <w:rFonts w:ascii="Twinkl" w:hAnsi="Twinkl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BB1251"/>
    <w:pPr>
      <w:spacing w:after="170" w:line="288" w:lineRule="auto"/>
      <w:jc w:val="center"/>
    </w:pPr>
    <w:rPr>
      <w:b/>
      <w:bCs/>
      <w:color w:val="131312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BB1251"/>
    <w:pPr>
      <w:spacing w:after="170" w:line="420" w:lineRule="atLeast"/>
    </w:pPr>
    <w:rPr>
      <w:color w:val="13131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3%20Originals\KS1\The%20Cautious%20Caterpillar\tf-or-4-the-cautious-caterpillar-spreading-my-wings-from-reception-to-year-1-transition-activity-sheet-english\%23Artwork\-Editable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64813-11BD-4B84-ACC3-A8AAE7C8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matthew thom</cp:lastModifiedBy>
  <cp:revision>3</cp:revision>
  <dcterms:created xsi:type="dcterms:W3CDTF">2020-06-14T21:35:00Z</dcterms:created>
  <dcterms:modified xsi:type="dcterms:W3CDTF">2020-06-14T21:35:00Z</dcterms:modified>
</cp:coreProperties>
</file>